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C4" w:rsidRDefault="000F1B5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3079115</wp:posOffset>
                </wp:positionV>
                <wp:extent cx="7315200" cy="32385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90EAE" w:rsidRPr="00044E74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44E74"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Rugby is a fast, fun and inclusive sport for </w:t>
                            </w:r>
                            <w:r>
                              <w:rPr>
                                <w:rFonts w:ascii="Calibri" w:hAnsi="Calibri" w:cs="Futura"/>
                                <w:b/>
                                <w:i/>
                                <w:sz w:val="40"/>
                                <w:szCs w:val="40"/>
                              </w:rPr>
                              <w:t>High School boys!!</w:t>
                            </w:r>
                          </w:p>
                          <w:p w:rsidR="00590EAE" w:rsidRPr="00F97838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Rugby is an action-packed game where all players MUST work together as a team to be successful.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t’s essential that our high school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rugby players learn and work on all of the basic fundamentals of the game including catching, passing, kicking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breakdown work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(ruck) and tackling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Every player will practice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each of these skills in a safe, positive and supportive environment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where all team members </w:t>
                            </w:r>
                            <w:r w:rsidRPr="00573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have the same oppor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tunity to play, keep fit and have fun!</w:t>
                            </w:r>
                          </w:p>
                          <w:p w:rsidR="00590EAE" w:rsidRPr="00573F7A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73F7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28"/>
                              </w:rPr>
                              <w:t>Everyone is welcome!</w:t>
                            </w:r>
                          </w:p>
                          <w:p w:rsidR="00590EAE" w:rsidRPr="001F684A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</w:pPr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Season dates</w:t>
                            </w:r>
                            <w:proofErr w:type="gramStart"/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 ?</w:t>
                            </w:r>
                            <w:proofErr w:type="gramEnd"/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>?</w:t>
                            </w:r>
                          </w:p>
                          <w:p w:rsidR="00590EAE" w:rsidRPr="001F684A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sz w:val="32"/>
                                <w:szCs w:val="40"/>
                              </w:rPr>
                            </w:pPr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Season fee</w:t>
                            </w:r>
                            <w:proofErr w:type="gramStart"/>
                            <w:r w:rsidRPr="001F684A">
                              <w:rPr>
                                <w:rFonts w:ascii="Calibri" w:hAnsi="Calibri" w:cs="Futura"/>
                                <w:b/>
                                <w:i/>
                                <w:sz w:val="28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 ?</w:t>
                            </w:r>
                            <w:proofErr w:type="gramEnd"/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>? – includes socks, shorts, team jersey</w:t>
                            </w:r>
                            <w:r w:rsidRPr="001F684A"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 and </w:t>
                            </w:r>
                            <w:r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 xml:space="preserve">rugby </w:t>
                            </w:r>
                            <w:r w:rsidRPr="001F684A">
                              <w:rPr>
                                <w:rFonts w:ascii="Calibri" w:hAnsi="Calibri" w:cs="Futura"/>
                                <w:sz w:val="28"/>
                                <w:szCs w:val="36"/>
                              </w:rPr>
                              <w:t>ball</w:t>
                            </w:r>
                          </w:p>
                          <w:p w:rsidR="00590EAE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b/>
                                <w:spacing w:val="-3"/>
                                <w:szCs w:val="32"/>
                              </w:rPr>
                            </w:pPr>
                            <w:r w:rsidRPr="000902A4">
                              <w:rPr>
                                <w:rFonts w:ascii="Calibri" w:hAnsi="Calibri" w:cs="Futura"/>
                                <w:b/>
                                <w:i/>
                                <w:spacing w:val="-3"/>
                                <w:sz w:val="28"/>
                                <w:szCs w:val="28"/>
                              </w:rPr>
                              <w:t>Got questions:</w:t>
                            </w:r>
                            <w:r w:rsidRPr="001F684A">
                              <w:rPr>
                                <w:rFonts w:ascii="Calibri" w:hAnsi="Calibri" w:cs="Futura"/>
                                <w:spacing w:val="-3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Futura"/>
                                <w:spacing w:val="-3"/>
                                <w:szCs w:val="32"/>
                              </w:rPr>
                              <w:t xml:space="preserve">HS coach? </w:t>
                            </w:r>
                            <w:r>
                              <w:rPr>
                                <w:rFonts w:ascii="Calibri" w:hAnsi="Calibri" w:cs="Futura"/>
                                <w:b/>
                                <w:spacing w:val="-3"/>
                                <w:szCs w:val="32"/>
                              </w:rPr>
                              <w:t xml:space="preserve"> </w:t>
                            </w:r>
                          </w:p>
                          <w:p w:rsidR="00590EAE" w:rsidRPr="005B67B0" w:rsidRDefault="00590EAE" w:rsidP="00590EAE">
                            <w:pPr>
                              <w:pStyle w:val="BasicParagraph"/>
                              <w:jc w:val="center"/>
                              <w:rPr>
                                <w:rFonts w:ascii="Calibri" w:hAnsi="Calibri" w:cs="Futura"/>
                                <w:i/>
                                <w:spacing w:val="-3"/>
                                <w:sz w:val="20"/>
                                <w:szCs w:val="20"/>
                              </w:rPr>
                            </w:pPr>
                            <w:r w:rsidRPr="005B67B0">
                              <w:rPr>
                                <w:rFonts w:ascii="Calibri" w:hAnsi="Calibri" w:cs="Futura"/>
                                <w:i/>
                                <w:spacing w:val="-3"/>
                                <w:sz w:val="20"/>
                                <w:szCs w:val="20"/>
                              </w:rPr>
                              <w:t>Rugby Oregon is committed to a culture that embraces, respects and values all individuals</w:t>
                            </w:r>
                          </w:p>
                          <w:p w:rsidR="001F684A" w:rsidRPr="001F684A" w:rsidRDefault="001F684A" w:rsidP="001F684A">
                            <w:pPr>
                              <w:jc w:val="center"/>
                              <w:rPr>
                                <w:rFonts w:ascii="Calibri" w:hAnsi="Calibri" w:cs="Futur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242.45pt;width:8in;height:2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" filled="f" stroked="f">
                <v:path arrowok="t"/>
                <v:textbox>
                  <w:txbxContent>
                    <w:p w:rsidR="00590EAE" w:rsidRPr="00044E74" w:rsidRDefault="00590EAE" w:rsidP="00590EAE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</w:pPr>
                      <w:r w:rsidRPr="00044E74"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 xml:space="preserve">Rugby is a fast, fun and inclusive sport for </w:t>
                      </w:r>
                      <w:r>
                        <w:rPr>
                          <w:rFonts w:ascii="Calibri" w:hAnsi="Calibri" w:cs="Futura"/>
                          <w:b/>
                          <w:i/>
                          <w:sz w:val="40"/>
                          <w:szCs w:val="40"/>
                        </w:rPr>
                        <w:t>High School boys!!</w:t>
                      </w:r>
                    </w:p>
                    <w:p w:rsidR="00590EAE" w:rsidRPr="00F97838" w:rsidRDefault="00590EAE" w:rsidP="00590EAE">
                      <w:pPr>
                        <w:pStyle w:val="BasicParagraph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Rugby is an action-packed game where all players MUST work together as a team to be successful.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t’s essential that our high school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rugby players learn and work on all of the basic fundamentals of the game including catching, passing, kicking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breakdown work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(ruck) and tackling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Every player will practice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each of these skills in a safe, positive and supportive environment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where all team members </w:t>
                      </w:r>
                      <w:r w:rsidRPr="00573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have the same oppor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tunity to play, keep fit and have fun!</w:t>
                      </w:r>
                    </w:p>
                    <w:p w:rsidR="00590EAE" w:rsidRPr="00573F7A" w:rsidRDefault="00590EAE" w:rsidP="00590EAE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b/>
                          <w:i/>
                          <w:sz w:val="28"/>
                          <w:szCs w:val="28"/>
                        </w:rPr>
                      </w:pPr>
                      <w:r w:rsidRPr="00573F7A">
                        <w:rPr>
                          <w:rFonts w:ascii="Calibri" w:hAnsi="Calibri" w:cs="Futura"/>
                          <w:b/>
                          <w:i/>
                          <w:sz w:val="28"/>
                          <w:szCs w:val="28"/>
                        </w:rPr>
                        <w:t>Everyone is welcome!</w:t>
                      </w:r>
                    </w:p>
                    <w:p w:rsidR="00590EAE" w:rsidRPr="001F684A" w:rsidRDefault="00590EAE" w:rsidP="00590EAE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sz w:val="28"/>
                          <w:szCs w:val="36"/>
                        </w:rPr>
                      </w:pPr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Season dates</w:t>
                      </w:r>
                      <w:proofErr w:type="gramStart"/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 ?</w:t>
                      </w:r>
                      <w:proofErr w:type="gramEnd"/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>?</w:t>
                      </w:r>
                    </w:p>
                    <w:p w:rsidR="00590EAE" w:rsidRPr="001F684A" w:rsidRDefault="00590EAE" w:rsidP="00590EAE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sz w:val="32"/>
                          <w:szCs w:val="40"/>
                        </w:rPr>
                      </w:pPr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Season fee</w:t>
                      </w:r>
                      <w:proofErr w:type="gramStart"/>
                      <w:r w:rsidRPr="001F684A">
                        <w:rPr>
                          <w:rFonts w:ascii="Calibri" w:hAnsi="Calibri" w:cs="Futura"/>
                          <w:b/>
                          <w:i/>
                          <w:sz w:val="28"/>
                          <w:szCs w:val="36"/>
                        </w:rPr>
                        <w:t>:</w:t>
                      </w:r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 ?</w:t>
                      </w:r>
                      <w:proofErr w:type="gramEnd"/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>? – includes socks, shorts, team jersey</w:t>
                      </w:r>
                      <w:r w:rsidRPr="001F684A"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 and </w:t>
                      </w:r>
                      <w:r>
                        <w:rPr>
                          <w:rFonts w:ascii="Calibri" w:hAnsi="Calibri" w:cs="Futura"/>
                          <w:sz w:val="28"/>
                          <w:szCs w:val="36"/>
                        </w:rPr>
                        <w:t xml:space="preserve">rugby </w:t>
                      </w:r>
                      <w:r w:rsidRPr="001F684A">
                        <w:rPr>
                          <w:rFonts w:ascii="Calibri" w:hAnsi="Calibri" w:cs="Futura"/>
                          <w:sz w:val="28"/>
                          <w:szCs w:val="36"/>
                        </w:rPr>
                        <w:t>ball</w:t>
                      </w:r>
                    </w:p>
                    <w:p w:rsidR="00590EAE" w:rsidRDefault="00590EAE" w:rsidP="00590EAE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b/>
                          <w:spacing w:val="-3"/>
                          <w:szCs w:val="32"/>
                        </w:rPr>
                      </w:pPr>
                      <w:r w:rsidRPr="000902A4">
                        <w:rPr>
                          <w:rFonts w:ascii="Calibri" w:hAnsi="Calibri" w:cs="Futura"/>
                          <w:b/>
                          <w:i/>
                          <w:spacing w:val="-3"/>
                          <w:sz w:val="28"/>
                          <w:szCs w:val="28"/>
                        </w:rPr>
                        <w:t>Got questions:</w:t>
                      </w:r>
                      <w:r w:rsidRPr="001F684A">
                        <w:rPr>
                          <w:rFonts w:ascii="Calibri" w:hAnsi="Calibri" w:cs="Futura"/>
                          <w:spacing w:val="-3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Futura"/>
                          <w:spacing w:val="-3"/>
                          <w:szCs w:val="32"/>
                        </w:rPr>
                        <w:t xml:space="preserve">HS coach? </w:t>
                      </w:r>
                      <w:r>
                        <w:rPr>
                          <w:rFonts w:ascii="Calibri" w:hAnsi="Calibri" w:cs="Futura"/>
                          <w:b/>
                          <w:spacing w:val="-3"/>
                          <w:szCs w:val="32"/>
                        </w:rPr>
                        <w:t xml:space="preserve"> </w:t>
                      </w:r>
                    </w:p>
                    <w:p w:rsidR="00590EAE" w:rsidRPr="005B67B0" w:rsidRDefault="00590EAE" w:rsidP="00590EAE">
                      <w:pPr>
                        <w:pStyle w:val="BasicParagraph"/>
                        <w:jc w:val="center"/>
                        <w:rPr>
                          <w:rFonts w:ascii="Calibri" w:hAnsi="Calibri" w:cs="Futura"/>
                          <w:i/>
                          <w:spacing w:val="-3"/>
                          <w:sz w:val="20"/>
                          <w:szCs w:val="20"/>
                        </w:rPr>
                      </w:pPr>
                      <w:r w:rsidRPr="005B67B0">
                        <w:rPr>
                          <w:rFonts w:ascii="Calibri" w:hAnsi="Calibri" w:cs="Futura"/>
                          <w:i/>
                          <w:spacing w:val="-3"/>
                          <w:sz w:val="20"/>
                          <w:szCs w:val="20"/>
                        </w:rPr>
                        <w:t>Rugby Oregon is committed to a culture that embraces, respects and values all individuals</w:t>
                      </w:r>
                    </w:p>
                    <w:p w:rsidR="001F684A" w:rsidRPr="001F684A" w:rsidRDefault="001F684A" w:rsidP="001F684A">
                      <w:pPr>
                        <w:jc w:val="center"/>
                        <w:rPr>
                          <w:rFonts w:ascii="Calibri" w:hAnsi="Calibri" w:cs="Futura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684A">
        <w:softHyphen/>
      </w:r>
      <w:r w:rsidR="001F684A">
        <w:softHyphen/>
      </w:r>
    </w:p>
    <w:sectPr w:rsidR="001220C4" w:rsidSect="001F68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531" w:rsidRDefault="00814531" w:rsidP="001F684A">
      <w:r>
        <w:separator/>
      </w:r>
    </w:p>
  </w:endnote>
  <w:endnote w:type="continuationSeparator" w:id="0">
    <w:p w:rsidR="00814531" w:rsidRDefault="00814531" w:rsidP="001F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1F684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1F684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1F684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531" w:rsidRDefault="00814531" w:rsidP="001F684A">
      <w:r>
        <w:separator/>
      </w:r>
    </w:p>
  </w:footnote>
  <w:footnote w:type="continuationSeparator" w:id="0">
    <w:p w:rsidR="00814531" w:rsidRDefault="00814531" w:rsidP="001F68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8145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8.1pt;height:799.9pt;z-index:-251657216;mso-wrap-edited:f;mso-position-horizontal:center;mso-position-horizontal-relative:margin;mso-position-vertical:center;mso-position-vertical-relative:margin" wrapcoords="366 323 366 7469 655 7773 655 8502 8414 8725 10800 8745 10800 13279 -26 13300 -26 21559 21600 21559 21600 13300 10800 13279 10800 8745 13290 8725 21442 8502 21442 6275 21390 6214 21206 6154 21206 323 366 323">
          <v:imagedata r:id="rId1" o:title="HSboys-RO-Tro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8145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margin-left:0;margin-top:0;width:618.1pt;height:799.9pt;z-index:-251658240;mso-wrap-edited:f;mso-position-horizontal:center;mso-position-horizontal-relative:margin;mso-position-vertical:center;mso-position-vertical-relative:margin" wrapcoords="366 323 366 7469 655 7773 655 8502 8414 8725 10800 8745 10800 13279 -26 13300 -26 21559 21600 21559 21600 13300 10800 13279 10800 8745 13290 8725 21442 8502 21442 6275 21390 6214 21206 6154 21206 323 366 323">
          <v:imagedata r:id="rId1" o:title="HSboys-RO-Tro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F684A" w:rsidRDefault="008145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8.1pt;height:799.9pt;z-index:-251656192;mso-wrap-edited:f;mso-position-horizontal:center;mso-position-horizontal-relative:margin;mso-position-vertical:center;mso-position-vertical-relative:margin" wrapcoords="366 323 366 7469 655 7773 655 8502 8414 8725 10800 8745 10800 13279 -26 13300 -26 21559 21600 21559 21600 13300 10800 13279 10800 8745 13290 8725 21442 8502 21442 6275 21390 6214 21206 6154 21206 323 366 323">
          <v:imagedata r:id="rId1" o:title="HSboys-RO-Tro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31"/>
    <w:rsid w:val="000F1B58"/>
    <w:rsid w:val="001220C4"/>
    <w:rsid w:val="001619D7"/>
    <w:rsid w:val="001F684A"/>
    <w:rsid w:val="004E0A33"/>
    <w:rsid w:val="00590EAE"/>
    <w:rsid w:val="00814531"/>
    <w:rsid w:val="00E32BCB"/>
    <w:rsid w:val="00EC5C6B"/>
    <w:rsid w:val="00FC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684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84A"/>
  </w:style>
  <w:style w:type="paragraph" w:styleId="Footer">
    <w:name w:val="footer"/>
    <w:basedOn w:val="Normal"/>
    <w:link w:val="Foot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84A"/>
  </w:style>
  <w:style w:type="paragraph" w:customStyle="1" w:styleId="BasicParagraph">
    <w:name w:val="[Basic Paragraph]"/>
    <w:basedOn w:val="Normal"/>
    <w:uiPriority w:val="99"/>
    <w:rsid w:val="001F68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F684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684A"/>
  </w:style>
  <w:style w:type="paragraph" w:styleId="Footer">
    <w:name w:val="footer"/>
    <w:basedOn w:val="Normal"/>
    <w:link w:val="FooterChar"/>
    <w:uiPriority w:val="99"/>
    <w:unhideWhenUsed/>
    <w:rsid w:val="001F68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84A"/>
  </w:style>
  <w:style w:type="paragraph" w:customStyle="1" w:styleId="BasicParagraph">
    <w:name w:val="[Basic Paragraph]"/>
    <w:basedOn w:val="Normal"/>
    <w:uiPriority w:val="99"/>
    <w:rsid w:val="001F68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ennhein:Downloads:HS-Boys2-ROTro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48343C-7C28-D444-A3B4-1FCBB0B32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HS-Boys2-ROTroy.dotx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Links>
    <vt:vector size="18" baseType="variant">
      <vt:variant>
        <vt:i4>8192071</vt:i4>
      </vt:variant>
      <vt:variant>
        <vt:i4>-1</vt:i4>
      </vt:variant>
      <vt:variant>
        <vt:i4>2049</vt:i4>
      </vt:variant>
      <vt:variant>
        <vt:i4>1</vt:i4>
      </vt:variant>
      <vt:variant>
        <vt:lpwstr>NEW-RO-TroyFL-backg</vt:lpwstr>
      </vt:variant>
      <vt:variant>
        <vt:lpwstr/>
      </vt:variant>
      <vt:variant>
        <vt:i4>8192071</vt:i4>
      </vt:variant>
      <vt:variant>
        <vt:i4>-1</vt:i4>
      </vt:variant>
      <vt:variant>
        <vt:i4>2050</vt:i4>
      </vt:variant>
      <vt:variant>
        <vt:i4>1</vt:i4>
      </vt:variant>
      <vt:variant>
        <vt:lpwstr>NEW-RO-TroyFL-backg</vt:lpwstr>
      </vt:variant>
      <vt:variant>
        <vt:lpwstr/>
      </vt:variant>
      <vt:variant>
        <vt:i4>8192071</vt:i4>
      </vt:variant>
      <vt:variant>
        <vt:i4>-1</vt:i4>
      </vt:variant>
      <vt:variant>
        <vt:i4>2051</vt:i4>
      </vt:variant>
      <vt:variant>
        <vt:i4>1</vt:i4>
      </vt:variant>
      <vt:variant>
        <vt:lpwstr>NEW-RO-TroyFL-backg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Heinrich</dc:creator>
  <cp:keywords/>
  <dc:description/>
  <cp:lastModifiedBy>Jennifer Heinrich</cp:lastModifiedBy>
  <cp:revision>1</cp:revision>
  <dcterms:created xsi:type="dcterms:W3CDTF">2013-11-13T01:55:00Z</dcterms:created>
  <dcterms:modified xsi:type="dcterms:W3CDTF">2013-11-13T02:02:00Z</dcterms:modified>
</cp:coreProperties>
</file>